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5D1" w:rsidRPr="00370680" w:rsidRDefault="006C75D1" w:rsidP="00370680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370680">
        <w:rPr>
          <w:rFonts w:ascii="Times New Roman" w:hAnsi="Times New Roman"/>
          <w:b/>
          <w:bCs/>
          <w:color w:val="000000"/>
          <w:sz w:val="32"/>
          <w:szCs w:val="32"/>
        </w:rPr>
        <w:t>МКУК «Верхнеольшанский ДК»</w:t>
      </w:r>
    </w:p>
    <w:p w:rsidR="006C75D1" w:rsidRPr="00370680" w:rsidRDefault="006C75D1" w:rsidP="00370680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370680">
        <w:rPr>
          <w:rFonts w:ascii="Times New Roman" w:hAnsi="Times New Roman"/>
          <w:b/>
          <w:bCs/>
          <w:color w:val="000000"/>
          <w:sz w:val="32"/>
          <w:szCs w:val="32"/>
        </w:rPr>
        <w:t>Пристенского района Курской области</w:t>
      </w:r>
    </w:p>
    <w:p w:rsidR="006C75D1" w:rsidRDefault="006C75D1" w:rsidP="00914738">
      <w:pPr>
        <w:jc w:val="both"/>
      </w:pPr>
    </w:p>
    <w:p w:rsidR="006C75D1" w:rsidRPr="00914738" w:rsidRDefault="006C75D1" w:rsidP="00370680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14738">
        <w:rPr>
          <w:rFonts w:ascii="Times New Roman" w:hAnsi="Times New Roman"/>
          <w:color w:val="000000"/>
          <w:sz w:val="28"/>
          <w:szCs w:val="28"/>
        </w:rPr>
        <w:t xml:space="preserve">16 ноября жители многих стран мира отмечают Международный день толерантности или День терпимости.  </w:t>
      </w:r>
      <w:r w:rsidRPr="00914738">
        <w:rPr>
          <w:rFonts w:ascii="Times New Roman" w:hAnsi="Times New Roman"/>
          <w:sz w:val="28"/>
          <w:szCs w:val="28"/>
        </w:rPr>
        <w:t>Не всем может быть знакомо это слово, но смысл, который оно несет, очень важен для существования и развития человеческого общества. Современный культурный человек – это не только образованный человек, но человек, обладающий чувством самоуважения и уважения окружающими. Толерантность считается признаком высокого духовного и интеллектуального развития индивидуума, группы, общество в целом. Термин толерантность объясняется как терпимость, стремление и способность к установлению и поддержанию общения с людьми.</w:t>
      </w:r>
    </w:p>
    <w:p w:rsidR="006C75D1" w:rsidRDefault="006C75D1" w:rsidP="0037068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14738">
        <w:rPr>
          <w:rFonts w:ascii="Times New Roman" w:hAnsi="Times New Roman"/>
          <w:color w:val="000000"/>
          <w:sz w:val="28"/>
          <w:szCs w:val="28"/>
        </w:rPr>
        <w:t>Этот праздник был учрежден в 1996 году по решению Генеральной Ассамблеи ООН. Его цель заключается в том, чтобы снизить распространяющиеся в последнее время по всей планете случаи проявления не уважения людьми друг друга, конфликты между людьми разных национальностей. Поэтому и мы говорим о толерантност</w:t>
      </w:r>
      <w:r>
        <w:rPr>
          <w:rFonts w:ascii="Times New Roman" w:hAnsi="Times New Roman"/>
          <w:color w:val="000000"/>
          <w:sz w:val="28"/>
          <w:szCs w:val="28"/>
        </w:rPr>
        <w:t>и. И мне очень хочется, чтобы все</w:t>
      </w:r>
      <w:r w:rsidRPr="00914738">
        <w:rPr>
          <w:rFonts w:ascii="Times New Roman" w:hAnsi="Times New Roman"/>
          <w:color w:val="000000"/>
          <w:sz w:val="28"/>
          <w:szCs w:val="28"/>
        </w:rPr>
        <w:t xml:space="preserve"> были толерантны не только в день толерантности, не только когда мы об этом говорим, а всегда помнили об этом. </w:t>
      </w:r>
    </w:p>
    <w:p w:rsidR="006C75D1" w:rsidRPr="00370680" w:rsidRDefault="006C75D1" w:rsidP="00370680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/>
          <w:color w:val="000000"/>
          <w:sz w:val="28"/>
          <w:szCs w:val="28"/>
        </w:rPr>
      </w:pPr>
      <w:r w:rsidRPr="0055657E">
        <w:rPr>
          <w:rFonts w:ascii="Times New Roman" w:hAnsi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5pt;height:248.25pt">
            <v:imagedata r:id="rId4" o:title=""/>
          </v:shape>
        </w:pict>
      </w:r>
    </w:p>
    <w:p w:rsidR="006C75D1" w:rsidRDefault="006C75D1" w:rsidP="000C5CCE">
      <w:pPr>
        <w:shd w:val="clear" w:color="auto" w:fill="FFFFFF"/>
        <w:spacing w:after="0" w:line="390" w:lineRule="atLeast"/>
        <w:rPr>
          <w:rFonts w:ascii="Times New Roman" w:hAnsi="Times New Roman"/>
          <w:color w:val="000000"/>
          <w:sz w:val="28"/>
          <w:szCs w:val="28"/>
        </w:rPr>
      </w:pPr>
    </w:p>
    <w:p w:rsidR="006C75D1" w:rsidRDefault="006C75D1" w:rsidP="00370680">
      <w:pPr>
        <w:shd w:val="clear" w:color="auto" w:fill="FFFFFF"/>
        <w:spacing w:after="0" w:line="390" w:lineRule="atLeast"/>
        <w:jc w:val="center"/>
        <w:rPr>
          <w:rFonts w:ascii="Times New Roman" w:hAnsi="Times New Roman"/>
          <w:color w:val="000000"/>
          <w:sz w:val="28"/>
          <w:szCs w:val="28"/>
        </w:rPr>
        <w:sectPr w:rsidR="006C75D1" w:rsidSect="00FA3A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75D1" w:rsidRPr="00370680" w:rsidRDefault="006C75D1" w:rsidP="00370680">
      <w:pPr>
        <w:shd w:val="clear" w:color="auto" w:fill="FFFFFF"/>
        <w:spacing w:after="0" w:line="390" w:lineRule="atLeast"/>
        <w:jc w:val="center"/>
        <w:rPr>
          <w:rFonts w:ascii="Times New Roman" w:hAnsi="Times New Roman"/>
          <w:color w:val="000000"/>
          <w:sz w:val="28"/>
          <w:szCs w:val="28"/>
        </w:rPr>
        <w:sectPr w:rsidR="006C75D1" w:rsidRPr="00370680" w:rsidSect="0037068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55657E">
        <w:rPr>
          <w:rFonts w:ascii="Times New Roman" w:hAnsi="Times New Roman"/>
          <w:color w:val="000000"/>
          <w:sz w:val="28"/>
          <w:szCs w:val="28"/>
        </w:rPr>
        <w:pict>
          <v:shape id="_x0000_i1026" type="#_x0000_t75" style="width:578.25pt;height:433.5pt">
            <v:imagedata r:id="rId5" o:title=""/>
          </v:shape>
        </w:pict>
      </w:r>
    </w:p>
    <w:p w:rsidR="006C75D1" w:rsidRPr="00370680" w:rsidRDefault="006C75D1" w:rsidP="00370680">
      <w:pPr>
        <w:jc w:val="center"/>
        <w:rPr>
          <w:rFonts w:ascii="Times New Roman" w:hAnsi="Times New Roman"/>
          <w:sz w:val="28"/>
          <w:szCs w:val="28"/>
        </w:rPr>
        <w:sectPr w:rsidR="006C75D1" w:rsidRPr="00370680" w:rsidSect="0037068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55657E">
        <w:rPr>
          <w:rFonts w:ascii="Times New Roman" w:hAnsi="Times New Roman"/>
          <w:sz w:val="28"/>
          <w:szCs w:val="28"/>
        </w:rPr>
        <w:pict>
          <v:shape id="_x0000_i1027" type="#_x0000_t75" style="width:705pt;height:387pt">
            <v:imagedata r:id="rId6" o:title=""/>
          </v:shape>
        </w:pict>
      </w:r>
    </w:p>
    <w:p w:rsidR="006C75D1" w:rsidRDefault="006C75D1" w:rsidP="00370680">
      <w:pPr>
        <w:jc w:val="center"/>
      </w:pPr>
      <w:r>
        <w:pict>
          <v:shape id="_x0000_i1028" type="#_x0000_t75" style="width:623.25pt;height:480.75pt">
            <v:imagedata r:id="rId7" o:title=""/>
          </v:shape>
        </w:pict>
      </w:r>
    </w:p>
    <w:p w:rsidR="006C75D1" w:rsidRDefault="006C75D1" w:rsidP="000902FA">
      <w:pPr>
        <w:jc w:val="center"/>
        <w:rPr>
          <w:rFonts w:ascii="Times New Roman" w:hAnsi="Times New Roman"/>
          <w:b/>
          <w:sz w:val="32"/>
          <w:szCs w:val="32"/>
        </w:rPr>
        <w:sectPr w:rsidR="006C75D1" w:rsidSect="0037068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C75D1" w:rsidRPr="000902FA" w:rsidRDefault="006C75D1" w:rsidP="000902FA">
      <w:pPr>
        <w:jc w:val="center"/>
        <w:rPr>
          <w:rFonts w:ascii="Times New Roman" w:hAnsi="Times New Roman"/>
          <w:b/>
          <w:sz w:val="40"/>
          <w:szCs w:val="40"/>
        </w:rPr>
      </w:pPr>
      <w:r w:rsidRPr="000902FA">
        <w:rPr>
          <w:rFonts w:ascii="Times New Roman" w:hAnsi="Times New Roman"/>
          <w:b/>
          <w:sz w:val="40"/>
          <w:szCs w:val="40"/>
        </w:rPr>
        <w:t>МКУК «Средне-Ольшанский ЦСДК»</w:t>
      </w:r>
    </w:p>
    <w:p w:rsidR="006C75D1" w:rsidRPr="000902FA" w:rsidRDefault="006C75D1" w:rsidP="000902FA">
      <w:pPr>
        <w:jc w:val="center"/>
        <w:rPr>
          <w:rFonts w:ascii="Times New Roman" w:hAnsi="Times New Roman"/>
          <w:b/>
          <w:sz w:val="40"/>
          <w:szCs w:val="40"/>
        </w:rPr>
      </w:pPr>
      <w:r w:rsidRPr="000902FA">
        <w:rPr>
          <w:rFonts w:ascii="Times New Roman" w:hAnsi="Times New Roman"/>
          <w:b/>
          <w:sz w:val="40"/>
          <w:szCs w:val="40"/>
        </w:rPr>
        <w:t>Пристенского района Курской области</w:t>
      </w:r>
    </w:p>
    <w:p w:rsidR="006C75D1" w:rsidRPr="000902FA" w:rsidRDefault="006C75D1" w:rsidP="000902FA">
      <w:pPr>
        <w:spacing w:after="0" w:line="240" w:lineRule="auto"/>
        <w:ind w:firstLine="851"/>
        <w:jc w:val="both"/>
        <w:rPr>
          <w:rFonts w:ascii="Times New Roman" w:hAnsi="Times New Roman"/>
          <w:sz w:val="36"/>
          <w:szCs w:val="36"/>
        </w:rPr>
      </w:pPr>
      <w:r w:rsidRPr="000902FA">
        <w:rPr>
          <w:rFonts w:ascii="Times New Roman" w:hAnsi="Times New Roman"/>
          <w:sz w:val="36"/>
          <w:szCs w:val="36"/>
        </w:rPr>
        <w:t>Международный день толерантности отмечается 16 ноября. Дата выбрана не просто так 16 ноября 1995 года был принят главный документ призванный заложить основы всеобщему взаимопониманию и уважению. «Толерантность- это искусство жить в мире людей и идей»….</w:t>
      </w:r>
    </w:p>
    <w:p w:rsidR="006C75D1" w:rsidRDefault="006C75D1" w:rsidP="000902FA">
      <w:pPr>
        <w:spacing w:after="0" w:line="240" w:lineRule="auto"/>
        <w:ind w:firstLine="851"/>
        <w:jc w:val="both"/>
        <w:rPr>
          <w:rFonts w:ascii="Times New Roman" w:hAnsi="Times New Roman"/>
          <w:sz w:val="32"/>
          <w:szCs w:val="32"/>
        </w:rPr>
      </w:pPr>
    </w:p>
    <w:p w:rsidR="006C75D1" w:rsidRPr="00370680" w:rsidRDefault="006C75D1" w:rsidP="00370680">
      <w:pPr>
        <w:jc w:val="center"/>
      </w:pPr>
      <w:r>
        <w:rPr>
          <w:noProof/>
        </w:rPr>
        <w:pict>
          <v:shape id="Рисунок 3" o:spid="_x0000_i1029" type="#_x0000_t75" style="width:419.25pt;height:317.25pt;visibility:visible">
            <v:imagedata r:id="rId8" o:title=""/>
          </v:shape>
        </w:pict>
      </w:r>
    </w:p>
    <w:sectPr w:rsidR="006C75D1" w:rsidRPr="00370680" w:rsidSect="000902F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5CCE"/>
    <w:rsid w:val="00017278"/>
    <w:rsid w:val="000902FA"/>
    <w:rsid w:val="000C5CCE"/>
    <w:rsid w:val="003422E9"/>
    <w:rsid w:val="00370680"/>
    <w:rsid w:val="004F0BD8"/>
    <w:rsid w:val="00520937"/>
    <w:rsid w:val="0055657E"/>
    <w:rsid w:val="005E3FB9"/>
    <w:rsid w:val="006C75D1"/>
    <w:rsid w:val="007F5D63"/>
    <w:rsid w:val="00914738"/>
    <w:rsid w:val="00985E71"/>
    <w:rsid w:val="00B942B3"/>
    <w:rsid w:val="00DA30E6"/>
    <w:rsid w:val="00DD60F7"/>
    <w:rsid w:val="00FA3AF6"/>
    <w:rsid w:val="00FE5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AF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0C5CCE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0C5CCE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10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1085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10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0859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10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085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10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085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10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085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10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0860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10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10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0860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10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0860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1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0860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1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0860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10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</TotalTime>
  <Pages>5</Pages>
  <Words>217</Words>
  <Characters>1239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ЦСКД</dc:creator>
  <cp:keywords/>
  <dc:description/>
  <cp:lastModifiedBy>user</cp:lastModifiedBy>
  <cp:revision>8</cp:revision>
  <dcterms:created xsi:type="dcterms:W3CDTF">2020-11-17T07:50:00Z</dcterms:created>
  <dcterms:modified xsi:type="dcterms:W3CDTF">2020-11-27T11:03:00Z</dcterms:modified>
</cp:coreProperties>
</file>