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6A4" w:rsidRDefault="00EB06A4" w:rsidP="00A866A1">
      <w:pPr>
        <w:pStyle w:val="Heading2"/>
        <w:shd w:val="clear" w:color="auto" w:fill="FFFFFF"/>
        <w:rPr>
          <w:rFonts w:ascii="Times New Roman" w:hAnsi="Times New Roman"/>
          <w:bCs w:val="0"/>
          <w:color w:val="000000"/>
          <w:sz w:val="96"/>
          <w:szCs w:val="96"/>
        </w:rPr>
      </w:pPr>
      <w:r w:rsidRPr="00A866A1">
        <w:rPr>
          <w:rFonts w:ascii="Times New Roman" w:hAnsi="Times New Roman"/>
          <w:sz w:val="96"/>
          <w:szCs w:val="96"/>
        </w:rPr>
        <w:t xml:space="preserve"> </w:t>
      </w:r>
      <w:r w:rsidRPr="00A866A1">
        <w:rPr>
          <w:rFonts w:ascii="Times New Roman" w:hAnsi="Times New Roman"/>
          <w:bCs w:val="0"/>
          <w:color w:val="000000"/>
          <w:sz w:val="96"/>
          <w:szCs w:val="96"/>
        </w:rPr>
        <w:t>Уважаемые жители!</w:t>
      </w:r>
    </w:p>
    <w:p w:rsidR="00EB06A4" w:rsidRPr="00A866A1" w:rsidRDefault="00EB06A4" w:rsidP="00A866A1">
      <w:pPr>
        <w:spacing w:line="240" w:lineRule="auto"/>
        <w:rPr>
          <w:sz w:val="64"/>
          <w:szCs w:val="64"/>
        </w:rPr>
      </w:pPr>
    </w:p>
    <w:p w:rsidR="00EB06A4" w:rsidRPr="00D8464E" w:rsidRDefault="00EB06A4" w:rsidP="00A866A1">
      <w:pPr>
        <w:pStyle w:val="BodyText"/>
        <w:spacing w:line="240" w:lineRule="auto"/>
        <w:ind w:firstLine="851"/>
        <w:rPr>
          <w:rStyle w:val="HTMLDefinition"/>
          <w:rFonts w:ascii="Times New Roman" w:hAnsi="Times New Roman"/>
          <w:i w:val="0"/>
          <w:sz w:val="60"/>
          <w:szCs w:val="60"/>
        </w:rPr>
      </w:pPr>
      <w:r w:rsidRPr="00D8464E">
        <w:rPr>
          <w:rStyle w:val="HTMLDefinition"/>
          <w:rFonts w:ascii="Times New Roman" w:hAnsi="Times New Roman"/>
          <w:i w:val="0"/>
          <w:sz w:val="60"/>
          <w:szCs w:val="60"/>
        </w:rPr>
        <w:t xml:space="preserve">ООО «Газэнергосеть Белгород» реализует и принимает к обмену газовые баллоны, </w:t>
      </w:r>
      <w:r w:rsidRPr="00D8464E">
        <w:rPr>
          <w:rStyle w:val="HTMLDefinition"/>
          <w:rFonts w:ascii="Times New Roman" w:hAnsi="Times New Roman"/>
          <w:b/>
          <w:sz w:val="60"/>
          <w:szCs w:val="60"/>
        </w:rPr>
        <w:t>но находящиеся только в исправном состоянии и срок службы которых не истек</w:t>
      </w:r>
      <w:r w:rsidRPr="00D8464E">
        <w:rPr>
          <w:rStyle w:val="HTMLDefinition"/>
          <w:rFonts w:ascii="Times New Roman" w:hAnsi="Times New Roman"/>
          <w:sz w:val="60"/>
          <w:szCs w:val="60"/>
        </w:rPr>
        <w:t>.</w:t>
      </w:r>
      <w:r w:rsidRPr="00D8464E">
        <w:rPr>
          <w:rStyle w:val="HTMLDefinition"/>
          <w:rFonts w:ascii="Times New Roman" w:hAnsi="Times New Roman"/>
          <w:i w:val="0"/>
          <w:sz w:val="60"/>
          <w:szCs w:val="60"/>
        </w:rPr>
        <w:t xml:space="preserve"> Поэтому, в целях исключения отказов в приеме баллонов с истекшим сроком годности и ненадлежащем состоянии, необходимо провести ревизию бытовых газовых баллонов и проверить срок службы и их техническое состояние.</w:t>
      </w:r>
    </w:p>
    <w:p w:rsidR="00EB06A4" w:rsidRPr="00A866A1" w:rsidRDefault="00EB06A4" w:rsidP="00A866A1">
      <w:pPr>
        <w:pStyle w:val="BodyText"/>
        <w:spacing w:line="240" w:lineRule="auto"/>
        <w:ind w:firstLine="851"/>
        <w:rPr>
          <w:rStyle w:val="HTMLDefinition"/>
          <w:rFonts w:ascii="Times New Roman" w:hAnsi="Times New Roman"/>
          <w:b/>
          <w:i w:val="0"/>
          <w:sz w:val="60"/>
          <w:szCs w:val="60"/>
        </w:rPr>
      </w:pPr>
    </w:p>
    <w:p w:rsidR="00EB06A4" w:rsidRDefault="00EB06A4" w:rsidP="00A866A1">
      <w:pPr>
        <w:pStyle w:val="BodyText"/>
        <w:spacing w:line="240" w:lineRule="auto"/>
        <w:ind w:firstLine="851"/>
        <w:jc w:val="right"/>
        <w:rPr>
          <w:rStyle w:val="HTMLDefinition"/>
          <w:rFonts w:ascii="Times New Roman" w:hAnsi="Times New Roman"/>
          <w:b/>
          <w:i w:val="0"/>
          <w:sz w:val="36"/>
          <w:szCs w:val="36"/>
        </w:rPr>
      </w:pPr>
      <w:r w:rsidRPr="00A866A1">
        <w:rPr>
          <w:rStyle w:val="HTMLDefinition"/>
          <w:rFonts w:ascii="Times New Roman" w:hAnsi="Times New Roman"/>
          <w:b/>
          <w:i w:val="0"/>
          <w:sz w:val="36"/>
          <w:szCs w:val="36"/>
        </w:rPr>
        <w:t>Администрация Среднеольшанского сельсовета</w:t>
      </w:r>
    </w:p>
    <w:p w:rsidR="00EB06A4" w:rsidRPr="00A866A1" w:rsidRDefault="00EB06A4" w:rsidP="00292573">
      <w:pPr>
        <w:pStyle w:val="BodyText"/>
        <w:spacing w:line="240" w:lineRule="auto"/>
        <w:ind w:firstLine="851"/>
        <w:jc w:val="left"/>
        <w:rPr>
          <w:rStyle w:val="HTMLDefinition"/>
          <w:rFonts w:ascii="Times New Roman" w:hAnsi="Times New Roman"/>
          <w:b/>
          <w:i w:val="0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503.25pt">
            <v:imagedata r:id="rId7" o:title=""/>
          </v:shape>
        </w:pict>
      </w:r>
      <w:r>
        <w:pict>
          <v:shape id="_x0000_i1026" type="#_x0000_t75" style="width:323.25pt;height:503.25pt">
            <v:imagedata r:id="rId8" o:title=""/>
          </v:shape>
        </w:pict>
      </w:r>
    </w:p>
    <w:p w:rsidR="00EB06A4" w:rsidRPr="007C0C3A" w:rsidRDefault="00EB06A4" w:rsidP="002067F6">
      <w:pPr>
        <w:tabs>
          <w:tab w:val="left" w:pos="8051"/>
        </w:tabs>
        <w:spacing w:after="0" w:line="240" w:lineRule="auto"/>
        <w:rPr>
          <w:rFonts w:ascii="Times New Roman" w:hAnsi="Times New Roman"/>
          <w:sz w:val="16"/>
          <w:szCs w:val="28"/>
        </w:rPr>
      </w:pPr>
      <w:r>
        <w:pict>
          <v:shape id="_x0000_i1027" type="#_x0000_t75" style="width:357.75pt;height:510.75pt">
            <v:imagedata r:id="rId9" o:title=""/>
          </v:shape>
        </w:pict>
      </w:r>
      <w:r>
        <w:pict>
          <v:shape id="_x0000_i1028" type="#_x0000_t75" style="width:357pt;height:510.75pt">
            <v:imagedata r:id="rId10" o:title=""/>
          </v:shape>
        </w:pict>
      </w:r>
    </w:p>
    <w:sectPr w:rsidR="00EB06A4" w:rsidRPr="007C0C3A" w:rsidSect="007C0C3A">
      <w:headerReference w:type="default" r:id="rId11"/>
      <w:pgSz w:w="16838" w:h="11906" w:orient="landscape"/>
      <w:pgMar w:top="1418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6A4" w:rsidRDefault="00EB06A4" w:rsidP="00710488">
      <w:pPr>
        <w:spacing w:after="0" w:line="240" w:lineRule="auto"/>
      </w:pPr>
      <w:r>
        <w:separator/>
      </w:r>
    </w:p>
  </w:endnote>
  <w:endnote w:type="continuationSeparator" w:id="1">
    <w:p w:rsidR="00EB06A4" w:rsidRDefault="00EB06A4" w:rsidP="00710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6A4" w:rsidRDefault="00EB06A4" w:rsidP="00710488">
      <w:pPr>
        <w:spacing w:after="0" w:line="240" w:lineRule="auto"/>
      </w:pPr>
      <w:r>
        <w:separator/>
      </w:r>
    </w:p>
  </w:footnote>
  <w:footnote w:type="continuationSeparator" w:id="1">
    <w:p w:rsidR="00EB06A4" w:rsidRDefault="00EB06A4" w:rsidP="00710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6A4" w:rsidRDefault="00EB06A4">
    <w:pPr>
      <w:pStyle w:val="Header"/>
      <w:jc w:val="center"/>
    </w:pPr>
    <w:fldSimple w:instr=" PAGE   \* MERGEFORMAT ">
      <w:r>
        <w:rPr>
          <w:noProof/>
        </w:rPr>
        <w:t>2</w:t>
      </w:r>
    </w:fldSimple>
  </w:p>
  <w:p w:rsidR="00EB06A4" w:rsidRDefault="00EB06A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63496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7307B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6C613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0EA30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41877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1ACAD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9A033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E2AE1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E04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7083D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967"/>
    <w:rsid w:val="001121A0"/>
    <w:rsid w:val="00143A43"/>
    <w:rsid w:val="001E4746"/>
    <w:rsid w:val="002067F6"/>
    <w:rsid w:val="00241590"/>
    <w:rsid w:val="00257D0C"/>
    <w:rsid w:val="00266880"/>
    <w:rsid w:val="002823A8"/>
    <w:rsid w:val="00292573"/>
    <w:rsid w:val="00313992"/>
    <w:rsid w:val="004666D3"/>
    <w:rsid w:val="004A5C75"/>
    <w:rsid w:val="004B05E7"/>
    <w:rsid w:val="004E5ED6"/>
    <w:rsid w:val="00542100"/>
    <w:rsid w:val="00544F9C"/>
    <w:rsid w:val="00641967"/>
    <w:rsid w:val="006A4F70"/>
    <w:rsid w:val="006A6F23"/>
    <w:rsid w:val="006C2901"/>
    <w:rsid w:val="006E4C01"/>
    <w:rsid w:val="006F2591"/>
    <w:rsid w:val="00710488"/>
    <w:rsid w:val="00715D77"/>
    <w:rsid w:val="00726FF3"/>
    <w:rsid w:val="00786366"/>
    <w:rsid w:val="007A7D97"/>
    <w:rsid w:val="007C09FC"/>
    <w:rsid w:val="007C0C3A"/>
    <w:rsid w:val="007E0D10"/>
    <w:rsid w:val="00814F79"/>
    <w:rsid w:val="0084352A"/>
    <w:rsid w:val="008C5FB4"/>
    <w:rsid w:val="009201BC"/>
    <w:rsid w:val="009553BB"/>
    <w:rsid w:val="00967376"/>
    <w:rsid w:val="00984E2C"/>
    <w:rsid w:val="009B73D2"/>
    <w:rsid w:val="00A35A62"/>
    <w:rsid w:val="00A866A1"/>
    <w:rsid w:val="00AA1641"/>
    <w:rsid w:val="00AC3AF6"/>
    <w:rsid w:val="00AE6BE7"/>
    <w:rsid w:val="00B33182"/>
    <w:rsid w:val="00B6146E"/>
    <w:rsid w:val="00B83BC1"/>
    <w:rsid w:val="00B90F85"/>
    <w:rsid w:val="00BA4656"/>
    <w:rsid w:val="00BB130A"/>
    <w:rsid w:val="00C3625F"/>
    <w:rsid w:val="00C531E6"/>
    <w:rsid w:val="00CF688D"/>
    <w:rsid w:val="00D01816"/>
    <w:rsid w:val="00D164B1"/>
    <w:rsid w:val="00D23F72"/>
    <w:rsid w:val="00D65400"/>
    <w:rsid w:val="00D73CAF"/>
    <w:rsid w:val="00D8464E"/>
    <w:rsid w:val="00D951BD"/>
    <w:rsid w:val="00DF3B09"/>
    <w:rsid w:val="00E172B9"/>
    <w:rsid w:val="00E35B5D"/>
    <w:rsid w:val="00E63D45"/>
    <w:rsid w:val="00E805EE"/>
    <w:rsid w:val="00EB06A4"/>
    <w:rsid w:val="00F86FD5"/>
    <w:rsid w:val="00FF7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182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9"/>
    <w:qFormat/>
    <w:rsid w:val="00641967"/>
    <w:pPr>
      <w:keepNext/>
      <w:spacing w:after="0" w:line="240" w:lineRule="auto"/>
      <w:jc w:val="center"/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41967"/>
    <w:rPr>
      <w:rFonts w:ascii="Calibri" w:hAnsi="Calibri" w:cs="Times New Roman"/>
      <w:b/>
      <w:bCs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rsid w:val="0064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19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6688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1048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10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1048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10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10488"/>
    <w:rPr>
      <w:rFonts w:cs="Times New Roman"/>
    </w:rPr>
  </w:style>
  <w:style w:type="paragraph" w:styleId="ListParagraph">
    <w:name w:val="List Paragraph"/>
    <w:basedOn w:val="Normal"/>
    <w:uiPriority w:val="99"/>
    <w:qFormat/>
    <w:rsid w:val="007A7D9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84E2C"/>
    <w:rPr>
      <w:rFonts w:cs="Times New Roman"/>
      <w:spacing w:val="3"/>
      <w:sz w:val="25"/>
      <w:szCs w:val="25"/>
      <w:shd w:val="clear" w:color="auto" w:fill="FFFFFF"/>
    </w:rPr>
  </w:style>
  <w:style w:type="paragraph" w:styleId="BodyText">
    <w:name w:val="Body Text"/>
    <w:basedOn w:val="Normal"/>
    <w:link w:val="BodyTextChar"/>
    <w:uiPriority w:val="99"/>
    <w:rsid w:val="00984E2C"/>
    <w:pPr>
      <w:widowControl w:val="0"/>
      <w:shd w:val="clear" w:color="auto" w:fill="FFFFFF"/>
      <w:spacing w:after="0" w:line="322" w:lineRule="exact"/>
      <w:jc w:val="both"/>
    </w:pPr>
    <w:rPr>
      <w:spacing w:val="3"/>
      <w:sz w:val="25"/>
      <w:szCs w:val="25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D01816"/>
    <w:rPr>
      <w:rFonts w:cs="Times New Roman"/>
    </w:rPr>
  </w:style>
  <w:style w:type="character" w:customStyle="1" w:styleId="1">
    <w:name w:val="Основной текст Знак1"/>
    <w:basedOn w:val="DefaultParagraphFont"/>
    <w:link w:val="BodyText"/>
    <w:uiPriority w:val="99"/>
    <w:semiHidden/>
    <w:locked/>
    <w:rsid w:val="00984E2C"/>
    <w:rPr>
      <w:rFonts w:cs="Times New Roman"/>
    </w:rPr>
  </w:style>
  <w:style w:type="paragraph" w:customStyle="1" w:styleId="ConsPlusNonformat">
    <w:name w:val="ConsPlusNonformat"/>
    <w:uiPriority w:val="99"/>
    <w:rsid w:val="0078636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A866A1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80</TotalTime>
  <Pages>3</Pages>
  <Words>64</Words>
  <Characters>371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gkh-pristen</dc:creator>
  <cp:keywords/>
  <dc:description/>
  <cp:lastModifiedBy>user</cp:lastModifiedBy>
  <cp:revision>8</cp:revision>
  <cp:lastPrinted>2020-07-21T08:31:00Z</cp:lastPrinted>
  <dcterms:created xsi:type="dcterms:W3CDTF">2020-03-11T08:45:00Z</dcterms:created>
  <dcterms:modified xsi:type="dcterms:W3CDTF">2020-07-21T08:31:00Z</dcterms:modified>
</cp:coreProperties>
</file>